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B5" w:rsidRDefault="00D854B5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C5231E">
        <w:rPr>
          <w:rFonts w:cs="Times New Roman"/>
          <w:b/>
          <w:bCs/>
        </w:rPr>
        <w:t>0318300120821000211</w:t>
      </w:r>
    </w:p>
    <w:p w:rsidR="00D854B5" w:rsidRDefault="00D854B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D854B5" w:rsidRDefault="00D854B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D854B5" w:rsidRPr="00C5231E" w:rsidRDefault="00D854B5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854B5" w:rsidRPr="00344935">
        <w:tc>
          <w:tcPr>
            <w:tcW w:w="4961" w:type="dxa"/>
          </w:tcPr>
          <w:p w:rsidR="00D854B5" w:rsidRPr="00344935" w:rsidRDefault="00D854B5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D854B5" w:rsidRPr="00344935" w:rsidRDefault="00D854B5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D854B5" w:rsidRDefault="00D854B5">
      <w:pPr>
        <w:overflowPunct w:val="0"/>
        <w:ind w:firstLine="0"/>
        <w:rPr>
          <w:rFonts w:cs="Times New Roman"/>
          <w:lang w:val="en-US"/>
        </w:rPr>
      </w:pPr>
    </w:p>
    <w:p w:rsidR="00D854B5" w:rsidRDefault="00D854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C5231E">
        <w:rPr>
          <w:rFonts w:cs="Times New Roman"/>
        </w:rPr>
        <w:t xml:space="preserve">: Инструменты и приспособления, применяемые в медицинских целях для ПАО </w:t>
      </w:r>
    </w:p>
    <w:p w:rsidR="00D854B5" w:rsidRDefault="00D854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213234901331923490100102910010000244</w:t>
      </w:r>
    </w:p>
    <w:p w:rsidR="00D854B5" w:rsidRDefault="00D854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59 190,00 руб.</w:t>
      </w:r>
    </w:p>
    <w:p w:rsidR="00D854B5" w:rsidRDefault="00D854B5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C5231E">
        <w:rPr>
          <w:rFonts w:cs="Times New Roman"/>
          <w:b/>
          <w:bCs/>
        </w:rPr>
        <w:t xml:space="preserve">: </w:t>
      </w:r>
      <w:r w:rsidRPr="00C5231E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C5231E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854B5" w:rsidRPr="00344935">
        <w:trPr>
          <w:jc w:val="right"/>
        </w:trPr>
        <w:tc>
          <w:tcPr>
            <w:tcW w:w="9915" w:type="dxa"/>
          </w:tcPr>
          <w:p w:rsidR="00D854B5" w:rsidRPr="00344935" w:rsidRDefault="00D854B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C5231E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C5231E">
              <w:rPr>
                <w:rFonts w:cs="Times New Roman"/>
              </w:rPr>
              <w:t>Краевой бюджет на 2022 г.</w:t>
            </w:r>
          </w:p>
          <w:p w:rsidR="00D854B5" w:rsidRPr="00344935" w:rsidRDefault="00D854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C5231E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5231E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D854B5" w:rsidRPr="00344935" w:rsidRDefault="00D854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C5231E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D854B5" w:rsidRDefault="00D854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C5231E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344935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854B5" w:rsidRDefault="00D854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C5231E">
        <w:rPr>
          <w:rFonts w:cs="Times New Roman"/>
        </w:rPr>
        <w:t>29.12.21 16:10:22 (</w:t>
      </w:r>
      <w:r>
        <w:rPr>
          <w:rFonts w:cs="Times New Roman"/>
          <w:lang w:val="en-US"/>
        </w:rPr>
        <w:t>MSK</w:t>
      </w:r>
      <w:r w:rsidRPr="00C5231E">
        <w:rPr>
          <w:rFonts w:cs="Times New Roman"/>
        </w:rPr>
        <w:t>+00:00)</w:t>
      </w:r>
    </w:p>
    <w:p w:rsidR="00D854B5" w:rsidRDefault="00D854B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5231E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854B5" w:rsidRPr="00344935"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854B5" w:rsidRPr="00344935" w:rsidRDefault="00D854B5">
            <w:pPr>
              <w:ind w:firstLine="0"/>
              <w:rPr>
                <w:rFonts w:cs="Times New Roman"/>
                <w:lang w:val="en-US"/>
              </w:rPr>
            </w:pPr>
            <w:r w:rsidRPr="00344935">
              <w:rPr>
                <w:rFonts w:cs="Times New Roman"/>
                <w:lang w:val="en-US"/>
              </w:rPr>
              <w:t>Главный врач</w:t>
            </w:r>
          </w:p>
        </w:tc>
      </w:tr>
      <w:tr w:rsidR="00D854B5" w:rsidRPr="00344935"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854B5" w:rsidRPr="00344935" w:rsidRDefault="00D854B5">
            <w:pPr>
              <w:ind w:firstLine="0"/>
              <w:rPr>
                <w:rFonts w:cs="Times New Roman"/>
                <w:lang w:val="en-US"/>
              </w:rPr>
            </w:pPr>
            <w:r w:rsidRPr="00344935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D854B5" w:rsidRPr="00344935"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854B5" w:rsidRPr="00344935" w:rsidRDefault="00D854B5">
            <w:pPr>
              <w:ind w:firstLine="0"/>
              <w:rPr>
                <w:rFonts w:cs="Times New Roman"/>
                <w:lang w:val="en-US"/>
              </w:rPr>
            </w:pPr>
            <w:r w:rsidRPr="00344935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D854B5" w:rsidRPr="00344935"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854B5" w:rsidRPr="00344935" w:rsidRDefault="00D854B5">
            <w:pPr>
              <w:ind w:firstLine="0"/>
              <w:rPr>
                <w:rFonts w:cs="Times New Roman"/>
                <w:lang w:val="en-US"/>
              </w:rPr>
            </w:pPr>
            <w:r w:rsidRPr="00344935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D854B5" w:rsidRPr="00344935"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854B5" w:rsidRPr="00344935" w:rsidRDefault="00D854B5">
            <w:pPr>
              <w:ind w:firstLine="0"/>
              <w:rPr>
                <w:rFonts w:cs="Times New Roman"/>
              </w:rPr>
            </w:pPr>
            <w:r w:rsidRPr="00344935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854B5" w:rsidRPr="00344935" w:rsidRDefault="00D854B5">
            <w:pPr>
              <w:ind w:firstLine="0"/>
              <w:rPr>
                <w:rFonts w:cs="Times New Roman"/>
                <w:lang w:val="en-US"/>
              </w:rPr>
            </w:pPr>
            <w:r w:rsidRPr="00344935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D854B5" w:rsidRDefault="00D854B5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D854B5" w:rsidRDefault="00D854B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C5231E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C5231E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C5231E">
        <w:rPr>
          <w:rFonts w:cs="Times New Roman"/>
        </w:rPr>
        <w:t xml:space="preserve">2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854B5" w:rsidRPr="00344935">
        <w:tc>
          <w:tcPr>
            <w:tcW w:w="9922" w:type="dxa"/>
          </w:tcPr>
          <w:p w:rsidR="00D854B5" w:rsidRPr="00344935" w:rsidRDefault="00D854B5">
            <w:pPr>
              <w:pStyle w:val="a3"/>
              <w:ind w:firstLine="0"/>
            </w:pPr>
            <w:r w:rsidRPr="00344935">
              <w:t>EA-144576</w:t>
            </w:r>
            <w:r>
              <w:t xml:space="preserve">, дата и время регистрации заявки: </w:t>
            </w:r>
            <w:r w:rsidRPr="00344935">
              <w:t>11.01.22 15:39:49 (MSK+00:00)</w:t>
            </w:r>
          </w:p>
        </w:tc>
      </w:tr>
      <w:tr w:rsidR="00D854B5" w:rsidRPr="00344935">
        <w:tc>
          <w:tcPr>
            <w:tcW w:w="9922" w:type="dxa"/>
          </w:tcPr>
          <w:p w:rsidR="00D854B5" w:rsidRPr="00344935" w:rsidRDefault="00D854B5">
            <w:pPr>
              <w:pStyle w:val="a3"/>
              <w:ind w:firstLine="0"/>
            </w:pPr>
            <w:r w:rsidRPr="00344935">
              <w:t>EA-144663</w:t>
            </w:r>
            <w:r>
              <w:t xml:space="preserve">, дата и время регистрации заявки: </w:t>
            </w:r>
            <w:r w:rsidRPr="00344935">
              <w:t>11.01.22 17:57:02 (MSK+00:00)</w:t>
            </w:r>
          </w:p>
        </w:tc>
      </w:tr>
    </w:tbl>
    <w:p w:rsidR="00D854B5" w:rsidRDefault="00D854B5">
      <w:pPr>
        <w:ind w:right="142" w:firstLine="708"/>
        <w:jc w:val="both"/>
        <w:rPr>
          <w:rFonts w:cs="Times New Roman"/>
        </w:rPr>
      </w:pPr>
    </w:p>
    <w:p w:rsidR="00D854B5" w:rsidRDefault="00D854B5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D854B5" w:rsidRDefault="00D854B5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D854B5" w:rsidRPr="00344935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D854B5" w:rsidRPr="0034493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854B5" w:rsidRPr="0034493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854B5" w:rsidRDefault="00D854B5">
            <w:pPr>
              <w:pStyle w:val="a3"/>
            </w:pPr>
          </w:p>
          <w:p w:rsidR="00D854B5" w:rsidRDefault="00D854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854B5" w:rsidRDefault="00D854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D854B5" w:rsidRDefault="00D854B5">
      <w:pPr>
        <w:rPr>
          <w:rFonts w:cs="Times New Roman"/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854B5" w:rsidRPr="00344935">
        <w:tc>
          <w:tcPr>
            <w:tcW w:w="9922" w:type="dxa"/>
          </w:tcPr>
          <w:p w:rsidR="00D854B5" w:rsidRPr="00344935" w:rsidRDefault="00D854B5">
            <w:pPr>
              <w:jc w:val="both"/>
              <w:rPr>
                <w:rFonts w:cs="Times New Roman"/>
              </w:rPr>
            </w:pPr>
            <w:r w:rsidRPr="00344935">
              <w:rPr>
                <w:rFonts w:cs="Times New Roman"/>
              </w:rPr>
      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      </w:r>
          </w:p>
        </w:tc>
      </w:tr>
      <w:tr w:rsidR="00D854B5" w:rsidRPr="00344935">
        <w:tc>
          <w:tcPr>
            <w:tcW w:w="9922" w:type="dxa"/>
          </w:tcPr>
          <w:p w:rsidR="00D854B5" w:rsidRPr="00344935" w:rsidRDefault="00D854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344935">
              <w:rPr>
                <w:rFonts w:cs="Times New Roman"/>
                <w:lang w:val="en-US"/>
              </w:rPr>
              <w:t>EA-144576</w:t>
            </w:r>
          </w:p>
        </w:tc>
      </w:tr>
    </w:tbl>
    <w:p w:rsidR="00D854B5" w:rsidRDefault="00D854B5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31388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D854B5" w:rsidRDefault="00D854B5">
      <w:pPr>
        <w:ind w:firstLine="737"/>
        <w:jc w:val="both"/>
        <w:rPr>
          <w:rFonts w:cs="Times New Roman"/>
          <w:b/>
          <w:bCs/>
        </w:rPr>
      </w:pPr>
    </w:p>
    <w:p w:rsidR="00D854B5" w:rsidRDefault="00D854B5">
      <w:pPr>
        <w:ind w:firstLine="737"/>
        <w:jc w:val="both"/>
        <w:rPr>
          <w:rFonts w:cs="Times New Roman"/>
          <w:b/>
          <w:bCs/>
        </w:rPr>
      </w:pPr>
    </w:p>
    <w:p w:rsidR="00D854B5" w:rsidRDefault="00D854B5">
      <w:pPr>
        <w:ind w:firstLine="737"/>
        <w:jc w:val="both"/>
        <w:rPr>
          <w:rFonts w:cs="Times New Roman"/>
          <w:b/>
          <w:bCs/>
        </w:rPr>
      </w:pPr>
    </w:p>
    <w:p w:rsidR="00D854B5" w:rsidRDefault="00D854B5">
      <w:pPr>
        <w:ind w:firstLine="737"/>
        <w:jc w:val="both"/>
        <w:rPr>
          <w:rFonts w:cs="Times New Roman"/>
          <w:b/>
          <w:bCs/>
        </w:rPr>
      </w:pPr>
    </w:p>
    <w:p w:rsidR="00D854B5" w:rsidRDefault="00D854B5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854B5" w:rsidRPr="00344935">
        <w:tc>
          <w:tcPr>
            <w:tcW w:w="5847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 w:rsidRPr="00344935">
              <w:rPr>
                <w:lang w:val="en-US"/>
              </w:rPr>
              <w:t>Просоленко Юрий Александрович</w:t>
            </w:r>
          </w:p>
        </w:tc>
      </w:tr>
      <w:tr w:rsidR="00D854B5" w:rsidRPr="00344935">
        <w:tc>
          <w:tcPr>
            <w:tcW w:w="5847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 w:rsidRPr="00344935">
              <w:rPr>
                <w:lang w:val="en-US"/>
              </w:rPr>
              <w:t>Дехтерев Юрий Сергеевич</w:t>
            </w:r>
          </w:p>
        </w:tc>
      </w:tr>
      <w:tr w:rsidR="00D854B5" w:rsidRPr="00344935">
        <w:tc>
          <w:tcPr>
            <w:tcW w:w="5847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 w:rsidRPr="00344935">
              <w:rPr>
                <w:lang w:val="en-US"/>
              </w:rPr>
              <w:t>Коротникова Светлана Борисовна</w:t>
            </w:r>
          </w:p>
        </w:tc>
      </w:tr>
      <w:tr w:rsidR="00D854B5" w:rsidRPr="00344935">
        <w:tc>
          <w:tcPr>
            <w:tcW w:w="5847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 w:rsidRPr="00344935">
              <w:rPr>
                <w:lang w:val="en-US"/>
              </w:rPr>
              <w:t>Мальченко Елена Александровна</w:t>
            </w:r>
          </w:p>
        </w:tc>
      </w:tr>
      <w:tr w:rsidR="00D854B5" w:rsidRPr="00344935">
        <w:tc>
          <w:tcPr>
            <w:tcW w:w="5847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854B5" w:rsidRPr="00344935" w:rsidRDefault="00D854B5">
            <w:pPr>
              <w:pStyle w:val="a3"/>
              <w:ind w:firstLine="0"/>
              <w:rPr>
                <w:lang w:val="en-US"/>
              </w:rPr>
            </w:pPr>
            <w:r w:rsidRPr="00344935">
              <w:rPr>
                <w:lang w:val="en-US"/>
              </w:rPr>
              <w:t>Владыкина Лидия Валерьевна</w:t>
            </w:r>
          </w:p>
        </w:tc>
      </w:tr>
    </w:tbl>
    <w:p w:rsidR="00D854B5" w:rsidRDefault="00D854B5">
      <w:pPr>
        <w:rPr>
          <w:rFonts w:cs="Times New Roman"/>
        </w:rPr>
      </w:pPr>
    </w:p>
    <w:sectPr w:rsidR="00D854B5" w:rsidSect="001D78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8F1"/>
    <w:rsid w:val="001D78F1"/>
    <w:rsid w:val="00344935"/>
    <w:rsid w:val="00631388"/>
    <w:rsid w:val="00C03E64"/>
    <w:rsid w:val="00C5231E"/>
    <w:rsid w:val="00D85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8F1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D78F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D78F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4A30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D78F1"/>
  </w:style>
  <w:style w:type="paragraph" w:styleId="Caption">
    <w:name w:val="caption"/>
    <w:basedOn w:val="Normal"/>
    <w:uiPriority w:val="99"/>
    <w:qFormat/>
    <w:rsid w:val="001D78F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D78F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D78F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14A3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D78F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D78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D78F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D78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D78F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D78F1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1D78F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D78F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D78F1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1D78F1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A30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A3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A3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1D78F1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1D78F1"/>
  </w:style>
  <w:style w:type="paragraph" w:customStyle="1" w:styleId="a5">
    <w:name w:val="Текст в заданном формате"/>
    <w:basedOn w:val="Normal"/>
    <w:uiPriority w:val="99"/>
    <w:rsid w:val="001D78F1"/>
    <w:rPr>
      <w:rFonts w:cs="Times New Roman"/>
    </w:rPr>
  </w:style>
  <w:style w:type="paragraph" w:customStyle="1" w:styleId="DocumentMap">
    <w:name w:val="DocumentMap"/>
    <w:uiPriority w:val="99"/>
    <w:rsid w:val="001D78F1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1D78F1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C523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2</Pages>
  <Words>752</Words>
  <Characters>4289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